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bin" ContentType="image/jpeg"/>
  <Default Extension="dat" ContentType="application/rtf"/>
  <Default Extension="rels" ContentType="application/vnd.openxmlformats-package.relationships+xml"/>
  <Override PartName="/docProps/core.xml" ContentType="application/vnd.openxmlformats-package.core-properties+xml"/>
  <Override PartName="/word/document2.xml" ContentType="application/vnd.openxmlformats-officedocument.wordprocessingml.document.main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26EC1" w:rsidR="004D7311" w:rsidP="005C12BE" w:rsidRDefault="004D7311" w14:paraId="22A635EB" w14:textId="77777777">
      <w:pPr>
        <w:pStyle w:val="Title"/>
        <w:jc w:val="left"/>
      </w:pPr>
      <w:r>
        <w:rPr/>
        <w:t>PCNV101 Word and video
</w:t>
      </w:r>
    </w:p>
    <w:sectPr w:rsidRPr="00626EC1" w:rsidR="004D731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  <w:p>
      <w:pPr>
        <w:pStyle w:val="Heading1"/>
        <w:jc w:val="left"/>
      </w:pPr>
      <w:r>
        <w:rPr/>
        <w:t>1. Videoszene
</w:t>
      </w:r>
    </w:p>
    <w:p>
      <w:pPr>
        <w:pStyle w:val="Heading2"/>
        <w:jc w:val="left"/>
      </w:pPr>
      <w:r>
        <w:rPr/>
        <w:t>1.1 Start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c054350314d943ff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af882ed5be164ccc9a51e9f015e77714"/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1.2 Video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d8a2cbdc714c4467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59e7f25f1bd843c98a6631fac06e0f89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2. Rechtliche Hinweise
</w:t>
      </w:r>
    </w:p>
    <w:p>
      <w:pPr>
        <w:pStyle w:val="Heading2"/>
        <w:jc w:val="left"/>
      </w:pPr>
      <w:r>
        <w:rPr/>
        <w:t>2.1 EEN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ec54c54993e74ef2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496df7424dd7413e83b80d007e652167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3. Umfrage
</w:t>
      </w:r>
    </w:p>
    <w:p>
      <w:pPr>
        <w:pStyle w:val="Heading2"/>
        <w:jc w:val="left"/>
      </w:pPr>
      <w:r>
        <w:rPr/>
        <w:t>3.1 Einführungsfolie zur Umfrage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4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a4966efae14c4d37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3.2 Wie lässt sich Ihre Rolle am ehesten beschreiben?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5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21d6332e5db942f3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3.3 Der Kurs hat Ihnen Kenntnisse vermittelt, die Sie in Ihrer Rolle anwenden können.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6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085b22df90994fa2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3.4 CSAT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7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4992089296c14e82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5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4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3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2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1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3.5 Was wäre die wichtigste Veränderung, mit der wir diese Schulung verbessern könnten?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8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c314829a8a714dea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Weitere praxisnahe Beispiele und Szenarien/Anwendungsfälle hinzufügen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Mehr interaktive Elemente hinzufügen (Quizfragen, Simulationen usw.)​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Arbeitshilfen oder andere Materialien zur Verfügung stellen​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Bessere Abstimmung auf meine Rolle oder meinen Arbeitsalltag​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Bessere Themenorganisation​ und/oder besserer Inhaltsfluss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Einfachere Navigation mit klareren Anweisungen​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Möglichkeiten zur Interaktion, Zusammenarbeit oder zum Stellen von Fragen​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Spezifischeres Feedback mit Beispielen, Erklärungen oder Ressourcen​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Verbessern des Erscheinungsbildes oder des visuellen Designs​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Sie entsprach meinen Anforderungen – keine Änderungen erforderlich​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3.6 Welche dieser Themen wären für Ihre nächste Schulung wertvoll? (Wählen Sie bis zu 3 aus)
</w:t>
      </w:r>
    </w:p>
    <w:p>
      <w:pPr>
        <w:pStyle w:val="Normal"/>
        <w:jc w:val="left"/>
      </w:pPr>
      <w:r>
        <w:rPr>
          <w:i/>
        </w:rPr>
        <w:t> (Pick Many,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9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02c4a77623674c5b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Verkauf der vollständigen Lenovo Lösung (Hardware, Software und Services)​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Positionierung der KI-Funktionen in verschiedenen Lenovo Produkten​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Umgang mit häufigen Kundeneinwänden​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Branchenspezifische Verkaufsstrategien (z. B. Bildungswesen, KMU, öffentlicher Sektor)​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Wettbewerbsorientierte Positionierung und Differenzierung​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Vertriebsfähigkeiten, einschließlich Bedarfsanalysefragen, aktives Zuhören, Up- und Cross-Selling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Wertorientierter Verkauf, einschließlich der Anpassung von Lösungen und der Demonstration des Nutzens​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KI-Coaching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Vertriebsprozesse und Tools zur Verkaufsförderung​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Ich bin mir nicht sicher/Im Moment sind keine zusätzlichen Themen erforderlich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Select 3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0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636ee62e343244dd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3.7 Ergebnisfolie
</w:t>
      </w:r>
    </w:p>
    <w:p>
      <w:pPr>
        <w:pStyle w:val="Normal"/>
        <w:jc w:val="left"/>
      </w:pPr>
      <w:r>
        <w:rPr>
          <w:i/>
        </w:rPr>
        <w:t> (Results Slide,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7bcc7142fe944656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/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Results for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3.2 Wie lässt sich Ihre Rolle am ehesten beschreiben?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3.3 Der Kurs hat Ihnen Kenntnisse vermittelt, die Sie in Ihrer Rolle anwenden können.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3.4 CSAT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3.5 Was wäre die wichtigste Veränderung, mit der wir diese Schulung verbessern könnten?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3.6 Welche dieser Themen wären für Ihre nächste Schulung wertvoll? (Wählen Sie bis zu 3 aus)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>
          <w:b/>
        </w:rPr>
        <w:t>Notes:
</w:t>
      </w:r>
    </w:p>
    <w:altChunk r:id="rd5b4c6001bcb41a9a98da1d2ffbc970c"/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Success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32020a01582649dc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jc w:val="left"/>
      </w:pPr>
      <w:r>
        <w:rPr/>
        <w:t>Failure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d94566a2dca043fc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32590" w14:textId="77777777" w:rsidR="009459ED" w:rsidRDefault="009459ED" w:rsidP="00BF48BE">
      <w:pPr>
        <w:spacing w:after="0" w:line="240" w:lineRule="auto"/>
      </w:pPr>
      <w:r>
        <w:separator/>
      </w:r>
    </w:p>
  </w:endnote>
  <w:endnote w:type="continuationSeparator" w:id="0">
    <w:p w14:paraId="6CA78789" w14:textId="77777777" w:rsidR="009459ED" w:rsidRDefault="009459ED" w:rsidP="00BF4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F48BE" w:rsidP="00BF48BE" w:rsidRDefault="00000000" w14:paraId="0BC5F142" w14:textId="77777777">
    <w:pPr>
      <w:tabs>
        <w:tab w:val="center" w:pos="4320"/>
        <w:tab w:val="right" w:pos="8640"/>
      </w:tabs>
      <w:jc w:val="center"/>
      <w:rPr>
        <w:rFonts w:cs="Arial"/>
      </w:rPr>
    </w:pPr>
    <w:r>
      <w:rPr>
        <w:rFonts w:cs="Arial"/>
      </w:rPr>
      <w:pict w14:anchorId="617CCCB4">
        <v:rect id="_x0000_i1025" style="width:6in;height:1.5pt" o:hr="t" o:hrstd="t" o:hralign="center" fillcolor="#aca899" stroked="f"/>
      </w:pict>
    </w:r>
  </w:p>
  <w:p w:rsidR="00BF48BE" w:rsidRDefault="00BF48BE" w14:paraId="1D3FA3C3" w14:textId="77777777">
    <w:pPr>
      <w:pStyle w:val="Footer"/>
    </w:pPr>
  </w:p>
  <w:p>
    <w:r>
      <w:t>Published by Articulate® Storyline www.articulate.com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C8424" w14:textId="77777777" w:rsidR="009459ED" w:rsidRDefault="009459ED" w:rsidP="00BF48BE">
      <w:pPr>
        <w:spacing w:after="0" w:line="240" w:lineRule="auto"/>
      </w:pPr>
      <w:r>
        <w:separator/>
      </w:r>
    </w:p>
  </w:footnote>
  <w:footnote w:type="continuationSeparator" w:id="0">
    <w:p w14:paraId="1460B9B7" w14:textId="77777777" w:rsidR="009459ED" w:rsidRDefault="009459ED" w:rsidP="00BF4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BE"/>
    <w:rsid w:val="00257CC5"/>
    <w:rsid w:val="004D7311"/>
    <w:rsid w:val="005C12BE"/>
    <w:rsid w:val="00626EC1"/>
    <w:rsid w:val="00745E41"/>
    <w:rsid w:val="009459ED"/>
    <w:rsid w:val="00970988"/>
    <w:rsid w:val="00BF48BE"/>
    <w:rsid w:val="00D8333C"/>
    <w:rsid w:val="00E34F81"/>
    <w:rsid w:val="00E7115A"/>
    <w:rsid w:val="00EB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42F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2BE"/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EC1"/>
    <w:pPr>
      <w:keepNext/>
      <w:keepLines/>
      <w:spacing w:before="360" w:after="80"/>
      <w:outlineLvl w:val="0"/>
    </w:pPr>
    <w:rPr>
      <w:rFonts w:eastAsiaTheme="majorEastAsia" w:cstheme="majorBidi"/>
      <w:b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EC1"/>
    <w:pPr>
      <w:keepNext/>
      <w:keepLines/>
      <w:spacing w:before="160" w:after="80"/>
      <w:outlineLvl w:val="1"/>
    </w:pPr>
    <w:rPr>
      <w:rFonts w:eastAsiaTheme="majorEastAsia" w:cstheme="majorBidi"/>
      <w:b/>
      <w:i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12BE"/>
    <w:pPr>
      <w:keepNext/>
      <w:keepLines/>
      <w:spacing w:before="160" w:after="80"/>
      <w:outlineLvl w:val="2"/>
    </w:pPr>
    <w:rPr>
      <w:rFonts w:eastAsiaTheme="majorEastAsia" w:cstheme="majorBidi"/>
      <w:b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C1"/>
    <w:rPr>
      <w:rFonts w:ascii="Calibri" w:eastAsiaTheme="majorEastAsia" w:hAnsi="Calibri" w:cstheme="majorBidi"/>
      <w:b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EC1"/>
    <w:rPr>
      <w:rFonts w:ascii="Calibri" w:eastAsiaTheme="majorEastAsia" w:hAnsi="Calibri" w:cstheme="majorBidi"/>
      <w:b/>
      <w:i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12BE"/>
    <w:rPr>
      <w:rFonts w:ascii="Calibri" w:eastAsiaTheme="majorEastAsia" w:hAnsi="Calibri" w:cstheme="majorBidi"/>
      <w:b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8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8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8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8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8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8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8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8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8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8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8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8BE"/>
  </w:style>
  <w:style w:type="paragraph" w:styleId="Footer">
    <w:name w:val="footer"/>
    <w:basedOn w:val="Normal"/>
    <w:link w:val="Foot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theme" Target="/word/theme/theme1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footer" Target="/word/footer1.xml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image" Target="/media/image.bin" Id="Rc054350314d943ff" /><Relationship Type="http://schemas.openxmlformats.org/officeDocument/2006/relationships/aFChunk" Target="/word/afchunk.dat" Id="raf882ed5be164ccc9a51e9f015e77714" /><Relationship Type="http://schemas.openxmlformats.org/officeDocument/2006/relationships/image" Target="/media/image2.bin" Id="Rd8a2cbdc714c4467" /><Relationship Type="http://schemas.openxmlformats.org/officeDocument/2006/relationships/aFChunk" Target="/word/afchunk2.dat" Id="r59e7f25f1bd843c98a6631fac06e0f89" /><Relationship Type="http://schemas.openxmlformats.org/officeDocument/2006/relationships/image" Target="/media/image3.bin" Id="Rec54c54993e74ef2" /><Relationship Type="http://schemas.openxmlformats.org/officeDocument/2006/relationships/aFChunk" Target="/word/afchunk3.dat" Id="r496df7424dd7413e83b80d007e652167" /><Relationship Type="http://schemas.openxmlformats.org/officeDocument/2006/relationships/image" Target="/media/image4.bin" Id="Ra4966efae14c4d37" /><Relationship Type="http://schemas.openxmlformats.org/officeDocument/2006/relationships/image" Target="/media/image5.bin" Id="R21d6332e5db942f3" /><Relationship Type="http://schemas.openxmlformats.org/officeDocument/2006/relationships/image" Target="/media/image6.bin" Id="R085b22df90994fa2" /><Relationship Type="http://schemas.openxmlformats.org/officeDocument/2006/relationships/image" Target="/media/image7.bin" Id="R4992089296c14e82" /><Relationship Type="http://schemas.openxmlformats.org/officeDocument/2006/relationships/image" Target="/media/image8.bin" Id="Rc314829a8a714dea" /><Relationship Type="http://schemas.openxmlformats.org/officeDocument/2006/relationships/image" Target="/media/image9.bin" Id="R02c4a77623674c5b" /><Relationship Type="http://schemas.openxmlformats.org/officeDocument/2006/relationships/image" Target="/media/image10.bin" Id="R636ee62e343244dd" /><Relationship Type="http://schemas.openxmlformats.org/officeDocument/2006/relationships/image" Target="/media/image11.bin" Id="R7bcc7142fe944656" /><Relationship Type="http://schemas.openxmlformats.org/officeDocument/2006/relationships/aFChunk" Target="/word/afchunk4.dat" Id="rd5b4c6001bcb41a9a98da1d2ffbc970c" /><Relationship Type="http://schemas.openxmlformats.org/officeDocument/2006/relationships/image" Target="/media/image12.bin" Id="R32020a01582649dc" /><Relationship Type="http://schemas.openxmlformats.org/officeDocument/2006/relationships/image" Target="/media/image13.bin" Id="Rd94566a2dca043f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21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Articulate</dc:creator>
  <cp:keywords/>
  <dc:description/>
  <cp:revision>3</cp:revision>
  <dcterms:created xsi:type="dcterms:W3CDTF">2024-06-28T21:25:00Z</dcterms:created>
  <dcterms:modified xsi:type="dcterms:W3CDTF">2024-07-08T13:48:00Z</dcterms:modified>
</cp:coreProperties>
</file>