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PCNV101 Word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Scena wideo
</w:t>
      </w:r>
    </w:p>
    <w:p>
      <w:pPr>
        <w:pStyle w:val="Heading2"/>
        <w:jc w:val="left"/>
      </w:pPr>
      <w:r>
        <w:rPr/>
        <w:t>1.1 Strona główna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c882c50cadc411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da18afc50f7b4703bc2aad7bb2d8a777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Wideo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f5e7aa22c5044b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ce973ce5d615449289995732ce3f9a63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Zastrzeżenia prawne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f573fc5b9eac438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c9db33a60eeb4976810d7debe652bed2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Ankieta
</w:t>
      </w:r>
    </w:p>
    <w:p>
      <w:pPr>
        <w:pStyle w:val="Heading2"/>
        <w:jc w:val="left"/>
      </w:pPr>
      <w:r>
        <w:rPr/>
        <w:t>3.1 Slajd wprowadzający do ankiety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ceee287646343a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Jaki jest najlepszy opis Twojego stanowiska?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31371478e184d5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Kurs dał Ci wiedzę, którą możesz wykorzystać na swoim stanowisku.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f25db236014484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CSAT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02404bb1b6a473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Jaki jest najistotniejszy sposób, w jaki moglibyśmy poprawić to szkolenie?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c0d4daf13fa431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Dodanie większej liczby praktycznych przykładów i scenariuszy/przypadków użycia​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Uwzględnienie więcej elementów interaktywnych (quizy, symulacje itp.)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Zapewnienie materiałów pomocniczych lub innych materiałów do wniosków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Lepsze dopasowanie do mojego stanowiska lub codziennej pracy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Poprawienie doboru tematów i/lub struktury treści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Uproszczenie nawigacji za pomocą bardziej przejrzystych instrukcji​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Uwzględnienie sposobów interakcji, współpracy lub zadawania pytań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Przekazanie bardziej szczegółowych informacji zwrotnych z przykładami, wyjaśnieniami lub zasobami​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Poprawa wyglądu lub projektu wizualnego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Spełniło moje potrzeby – nie wymaga żadnych zmian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Które z tych tematów byłyby przydatne w ramach następnego szkolenia? (Wybierz do 3)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84752760dfbc4d8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Sprzedaż pełnego rozwiązania Lenovo (sprzętu, oprogramowania i usług)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Przedstawianie możliwości sztucznej inteligencji w produktach Lenovo​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Postępowanie przy typowych zastrzeżeniach klientów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Strategie sprzedaży specyficzne dla branży (np. edukacja, małe i średnie firmy, sektor publiczny)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Konkurencyjne pozycjonowanie i wyróżnienie się na rynku​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Umiejętności sprzedażowe, w tym pytania rozpoznawcze, aktywne słuchanie, sprzedaż dodatkowa i krzyżowa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Sprzedaż oparta na wartości, w tym dopasowywanie rozwiązań i demonstrowanie wartości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Coaching w zakresie AI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Procesy sprzedażowe i narzędzia wspomagające sprzedaż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Nie mam pewności / W tej chwili nie są potrzebne żadne dodatkowe tematy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46d2d9acc7f4e6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Slajd z wynikami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cbb8d5fa107471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Jaki jest najlepszy opis Twojego stanowiska?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Kurs dał Ci wiedzę, którą możesz wykorzystać na swoim stanowisku.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CSAT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Jaki jest najistotniejszy sposób, w jaki moglibyśmy poprawić to szkolenie?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Które z tych tematów byłyby przydatne w ramach następnego szkolenia? (Wybierz do 3)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183a5aff6e7348549cdb19b0d8f884dc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81498aacf3f465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ac92666502d40e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9c882c50cadc4119" /><Relationship Type="http://schemas.openxmlformats.org/officeDocument/2006/relationships/aFChunk" Target="/word/afchunk.dat" Id="rda18afc50f7b4703bc2aad7bb2d8a777" /><Relationship Type="http://schemas.openxmlformats.org/officeDocument/2006/relationships/image" Target="/media/image2.bin" Id="R1f5e7aa22c5044bf" /><Relationship Type="http://schemas.openxmlformats.org/officeDocument/2006/relationships/aFChunk" Target="/word/afchunk2.dat" Id="rce973ce5d615449289995732ce3f9a63" /><Relationship Type="http://schemas.openxmlformats.org/officeDocument/2006/relationships/image" Target="/media/image3.bin" Id="Rf573fc5b9eac4380" /><Relationship Type="http://schemas.openxmlformats.org/officeDocument/2006/relationships/aFChunk" Target="/word/afchunk3.dat" Id="rc9db33a60eeb4976810d7debe652bed2" /><Relationship Type="http://schemas.openxmlformats.org/officeDocument/2006/relationships/image" Target="/media/image4.bin" Id="R1ceee287646343aa" /><Relationship Type="http://schemas.openxmlformats.org/officeDocument/2006/relationships/image" Target="/media/image5.bin" Id="Rd31371478e184d5e" /><Relationship Type="http://schemas.openxmlformats.org/officeDocument/2006/relationships/image" Target="/media/image6.bin" Id="Ref25db2360144843" /><Relationship Type="http://schemas.openxmlformats.org/officeDocument/2006/relationships/image" Target="/media/image7.bin" Id="R102404bb1b6a4730" /><Relationship Type="http://schemas.openxmlformats.org/officeDocument/2006/relationships/image" Target="/media/image8.bin" Id="Rec0d4daf13fa4319" /><Relationship Type="http://schemas.openxmlformats.org/officeDocument/2006/relationships/image" Target="/media/image9.bin" Id="R84752760dfbc4d86" /><Relationship Type="http://schemas.openxmlformats.org/officeDocument/2006/relationships/image" Target="/media/image10.bin" Id="Re46d2d9acc7f4e6b" /><Relationship Type="http://schemas.openxmlformats.org/officeDocument/2006/relationships/image" Target="/media/image11.bin" Id="R5cbb8d5fa107471b" /><Relationship Type="http://schemas.openxmlformats.org/officeDocument/2006/relationships/aFChunk" Target="/word/afchunk4.dat" Id="r183a5aff6e7348549cdb19b0d8f884dc" /><Relationship Type="http://schemas.openxmlformats.org/officeDocument/2006/relationships/image" Target="/media/image12.bin" Id="Ra81498aacf3f4652" /><Relationship Type="http://schemas.openxmlformats.org/officeDocument/2006/relationships/image" Target="/media/image13.bin" Id="Raac92666502d40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