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PCNV101 Word and video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Video Sahnesi
</w:t>
      </w:r>
    </w:p>
    <w:p>
      <w:pPr>
        <w:pStyle w:val="Heading2"/>
        <w:jc w:val="left"/>
      </w:pPr>
      <w:r>
        <w:rPr/>
        <w:t>1.1 Ana Sayfa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bf152939716480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1e13be9891824a2bb57bdc68e07f9189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Video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3eb94c5b885461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f9670dae13524c1b99a7f052b5c07154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Yasal Uyarı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6dde940ed70474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dc922f190cfb42a19cfccf36124b1763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Anket
</w:t>
      </w:r>
    </w:p>
    <w:p>
      <w:pPr>
        <w:pStyle w:val="Heading2"/>
        <w:jc w:val="left"/>
      </w:pPr>
      <w:r>
        <w:rPr/>
        <w:t>3.1 Anket Giriş slaytı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3b530f8a2264dc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Görevinizi en iyi tanımlayan seçenek hangisidir?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d670f67e2ba49e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Bu kurs, görevinizde uygulayabileceğiniz bilgiler sağladı.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b68f4d5f63f4b1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874e15e96b7d47b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Bu eğitimi geliştirmek için yapabileceğimiz en önemli şey nedir?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78ddc0a307e7406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fazla gerçek yaşam örneği ve kullanım senaryosu ekleyin​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fazla etkileşimli öğe (quizler, simülasyonlar vb.) ekleyin.​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İş destek materyalleri veya diğer yardımcı kaynaklar sağlayın​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 Rolüm günlük işlerimle daha iyi uyum sağlanması​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Konu organizasyonunu​ ve/veya içerik akışını iyileştirin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net talimatlarla gezinmeyi sadeleştirin​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Etkileşim kurma, iş birliği yapma veya soru sorma fırsatlarına yer verin​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Daha spesifik geri bildirimler, örnekler, açıklamalar veya kaynaklarla destekleyin​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Görünümü veya görsel tasarımı iyileştirin​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İhtiyaçlarımı karşıladı—herhangi bir değişiklik gerekmiyor​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Bir sonraki eğitiminiz için aşağıdaki konulardan hangileri değerli olurdu? (En fazla 3 seçenek işaretleyin)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731f4239427482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Lenovo’nun tüm çözüm portföyünü satma (donanım, yazılım ve hizmetler)​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Lenovo ürünlerindeki yapay zeka özelliklerini konumlandırma​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Yaygın olan müşteri itirazlarının ele alınması​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Sektöre özel satış stratejileri (ör. eğitim, KOBİ ve kamu sektörü)​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Rekabetçi konumlandırma ve farklılaşma stratejileri​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Keşif soruları, aktif dinleme, ek satış ve çapraz satış dâhil satış becerileri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Çözümleri müşteri ihtiyaçlarıyla eşleştirme ve değeri gösterme dâhil değer odaklı satış yaklaşımı​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Yapay zeka destekli koçluk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Satış süreçleri ve satış destek araçları​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Emin değilim / Şu anda ek bir konuya ihtiyaç yok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dd5900ad5da497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Sonuçlar Slaytı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503151987c046f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Görevinizi en iyi tanımlayan seçenek hangisidir?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Bu kurs, görevinizde uygulayabileceğiniz bilgiler sağladı.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Bu eğitimi geliştirmek için yapabileceğimiz en önemli şey nedir?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Bir sonraki eğitiminiz için aşağıdaki konulardan hangileri değerli olurdu? (En fazla 3 seçenek işaretleyin)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03c214ac149f423090bb4d76dff0b4c4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1f2285a81a54d8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163757b6a82400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4bf1529397164801" /><Relationship Type="http://schemas.openxmlformats.org/officeDocument/2006/relationships/aFChunk" Target="/word/afchunk.dat" Id="r1e13be9891824a2bb57bdc68e07f9189" /><Relationship Type="http://schemas.openxmlformats.org/officeDocument/2006/relationships/image" Target="/media/image2.bin" Id="R23eb94c5b8854619" /><Relationship Type="http://schemas.openxmlformats.org/officeDocument/2006/relationships/aFChunk" Target="/word/afchunk2.dat" Id="rf9670dae13524c1b99a7f052b5c07154" /><Relationship Type="http://schemas.openxmlformats.org/officeDocument/2006/relationships/image" Target="/media/image3.bin" Id="Rd6dde940ed704748" /><Relationship Type="http://schemas.openxmlformats.org/officeDocument/2006/relationships/aFChunk" Target="/word/afchunk3.dat" Id="rdc922f190cfb42a19cfccf36124b1763" /><Relationship Type="http://schemas.openxmlformats.org/officeDocument/2006/relationships/image" Target="/media/image4.bin" Id="R33b530f8a2264dc4" /><Relationship Type="http://schemas.openxmlformats.org/officeDocument/2006/relationships/image" Target="/media/image5.bin" Id="Rad670f67e2ba49e5" /><Relationship Type="http://schemas.openxmlformats.org/officeDocument/2006/relationships/image" Target="/media/image6.bin" Id="Reb68f4d5f63f4b19" /><Relationship Type="http://schemas.openxmlformats.org/officeDocument/2006/relationships/image" Target="/media/image7.bin" Id="R874e15e96b7d47b4" /><Relationship Type="http://schemas.openxmlformats.org/officeDocument/2006/relationships/image" Target="/media/image8.bin" Id="R78ddc0a307e7406c" /><Relationship Type="http://schemas.openxmlformats.org/officeDocument/2006/relationships/image" Target="/media/image9.bin" Id="R2731f42394274825" /><Relationship Type="http://schemas.openxmlformats.org/officeDocument/2006/relationships/image" Target="/media/image10.bin" Id="R5dd5900ad5da4979" /><Relationship Type="http://schemas.openxmlformats.org/officeDocument/2006/relationships/image" Target="/media/image11.bin" Id="Re503151987c046fe" /><Relationship Type="http://schemas.openxmlformats.org/officeDocument/2006/relationships/aFChunk" Target="/word/afchunk4.dat" Id="r03c214ac149f423090bb4d76dff0b4c4" /><Relationship Type="http://schemas.openxmlformats.org/officeDocument/2006/relationships/image" Target="/media/image12.bin" Id="R41f2285a81a54d81" /><Relationship Type="http://schemas.openxmlformats.org/officeDocument/2006/relationships/image" Target="/media/image13.bin" Id="R5163757b6a82400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