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bin" ContentType="image/jpeg"/>
  <Default Extension="dat" ContentType="application/rtf"/>
  <Default Extension="rels" ContentType="application/vnd.openxmlformats-package.relationships+xml"/>
  <Override PartName="/docProps/core.xml" ContentType="application/vnd.openxmlformats-package.core-properties+xml"/>
  <Override PartName="/word/document2.xml" ContentType="application/vnd.openxmlformats-officedocument.wordprocessingml.document.main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26EC1" w:rsidR="004D7311" w:rsidP="005C12BE" w:rsidRDefault="004D7311" w14:paraId="22A635EB" w14:textId="77777777">
      <w:pPr>
        <w:pStyle w:val="Title"/>
        <w:jc w:val="left"/>
      </w:pPr>
      <w:r>
        <w:rPr/>
        <w:t>PCNV111 Video PL Final
</w:t>
      </w:r>
    </w:p>
    <w:sectPr w:rsidRPr="00626EC1" w:rsidR="004D731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  <w:p>
      <w:pPr>
        <w:pStyle w:val="Heading1"/>
        <w:jc w:val="left"/>
      </w:pPr>
      <w:r>
        <w:rPr/>
        <w:t>1. Scena wideo
</w:t>
      </w:r>
    </w:p>
    <w:p>
      <w:pPr>
        <w:pStyle w:val="Heading2"/>
        <w:jc w:val="left"/>
      </w:pPr>
      <w:r>
        <w:rPr/>
        <w:t>1.1 Strona główna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9172c0b2349d41ab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>
          <w:b/>
        </w:rPr>
        <w:t>Notes:
</w:t>
      </w:r>
    </w:p>
    <w:altChunk r:id="rf8065e1e91f64ab89efd848c7f41d790"/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1.2 Wideo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2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04f530bc00f84c27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>
          <w:b/>
        </w:rPr>
        <w:t>Notes:
</w:t>
      </w:r>
    </w:p>
    <w:altChunk r:id="r084221a055094e3b9594968211bfbeb8"/>
    <w:p>
      <w:pPr>
        <w:pStyle w:val="Normal"/>
        <w:jc w:val="left"/>
      </w:pPr>
      <w:r>
        <w:rPr/>
        <w:t>
</w:t>
      </w:r>
    </w:p>
    <w:p>
      <w:pPr>
        <w:pStyle w:val="Heading1"/>
        <w:jc w:val="left"/>
      </w:pPr>
      <w:r>
        <w:rPr/>
        <w:t>2. Zastrzeżenia prawne
</w:t>
      </w:r>
    </w:p>
    <w:p>
      <w:pPr>
        <w:pStyle w:val="Heading2"/>
        <w:jc w:val="left"/>
      </w:pPr>
      <w:r>
        <w:rPr/>
        <w:t>2.1 EEN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3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b0ed2e9abfe24946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>
          <w:b/>
        </w:rPr>
        <w:t>Notes:
</w:t>
      </w:r>
    </w:p>
    <w:altChunk r:id="r427bcda4b0db48fc939e1c6e1c829d3a"/>
    <w:p>
      <w:pPr>
        <w:pStyle w:val="Normal"/>
        <w:jc w:val="left"/>
      </w:pPr>
      <w:r>
        <w:rPr/>
        <w:t>
</w:t>
      </w:r>
    </w:p>
    <w:p>
      <w:pPr>
        <w:pStyle w:val="Heading1"/>
        <w:jc w:val="left"/>
      </w:pPr>
      <w:r>
        <w:rPr/>
        <w:t>3. Ankieta
</w:t>
      </w:r>
    </w:p>
    <w:p>
      <w:pPr>
        <w:pStyle w:val="Heading2"/>
        <w:jc w:val="left"/>
      </w:pPr>
      <w:r>
        <w:rPr/>
        <w:t>3.1 Slajd wprowadzający do ankiety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4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460285c022e9410a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jc w:val="left"/>
      </w:pPr>
      <w:r>
        <w:rPr/>
        <w:t>3.2 Jaki jest najlepszy opis Twojego stanowiska?
</w:t>
      </w:r>
    </w:p>
    <w:p>
      <w:pPr>
        <w:pStyle w:val="Normal"/>
        <w:jc w:val="left"/>
      </w:pPr>
      <w:r>
        <w:rPr>
          <w:i/>
        </w:rPr>
        <w:t> (Short Answer,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5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0511a5ef9c1a4f53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/>
        <w:t>
</w:t>
      </w:r>
    </w:p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3.3 Kurs dał Ci wiedzę, którą możesz wykorzystać na swoim stanowisku.
</w:t>
      </w:r>
    </w:p>
    <w:p>
      <w:pPr>
        <w:pStyle w:val="Normal"/>
        <w:jc w:val="left"/>
      </w:pPr>
      <w:r>
        <w:rPr>
          <w:i/>
        </w:rPr>
        <w:t> (Short Answer,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6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d7dbeefd7d434f72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/>
        <w:t>
</w:t>
      </w:r>
    </w:p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3.4 CSAT
</w:t>
      </w:r>
    </w:p>
    <w:p>
      <w:pPr>
        <w:pStyle w:val="Normal"/>
        <w:jc w:val="left"/>
      </w:pPr>
      <w:r>
        <w:rPr>
          <w:i/>
        </w:rPr>
        <w:t> (Pick One,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7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e363dd19086f4adc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Choice</w:t>
            </w:r>
          </w:p>
        </w:tc>
        <w:tc>
          <w:tcPr>
            <w:tcW w:w="6" w:type="auto"/>
            <w:shd w:val="clear" w:color="auto" w:fill="F2F2F2"/>
          </w:tcPr>
          <w:p>
            <w:pPr>
              <w:pStyle w:val="Heading3"/>
            </w:pPr>
            <w:r>
              <w:t>Correct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5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4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3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2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1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3.5 Jaki jest najistotniejszy sposób, w jaki moglibyśmy poprawić to szkolenie?
</w:t>
      </w:r>
    </w:p>
    <w:p>
      <w:pPr>
        <w:pStyle w:val="Normal"/>
        <w:jc w:val="left"/>
      </w:pPr>
      <w:r>
        <w:rPr>
          <w:i/>
        </w:rPr>
        <w:t> (Pick One,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8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bca0b19fe8284e55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Choice</w:t>
            </w:r>
          </w:p>
        </w:tc>
        <w:tc>
          <w:tcPr>
            <w:tcW w:w="6" w:type="auto"/>
            <w:shd w:val="clear" w:color="auto" w:fill="F2F2F2"/>
          </w:tcPr>
          <w:p>
            <w:pPr>
              <w:pStyle w:val="Heading3"/>
            </w:pPr>
            <w:r>
              <w:t>Correct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Dodanie większej liczby praktycznych przykładów i scenariuszy/przypadków użycia​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Uwzględnienie więcej elementów interaktywnych (quizy, symulacje itp.)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Zapewnienie materiałów pomocniczych lub innych materiałów do zabrania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Lepsze dopasowanie do mojego stanowiska lub codziennej pracy​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Poprawienie doboru tematów i/lub struktury treści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Uproszczenie nawigacji dzięki bardziej przejrzystym instrukcjom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Uwzględnienie sposobów interakcji, współpracy lub zadawania pytań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Przekazanie bardziej szczegółowych informacji zwrotnych z przykładami, wyjaśnieniami lub zasobami​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Poprawa wyglądu lub projektu wizualnego​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Spełniło moje potrzeby – nie są potrzebne żadne zmiany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3.6 Które z tych tematów byłyby przydatne w ramach następnego szkolenia?  (Wybierz do 3)
</w:t>
      </w:r>
    </w:p>
    <w:p>
      <w:pPr>
        <w:pStyle w:val="Normal"/>
        <w:jc w:val="left"/>
      </w:pPr>
      <w:r>
        <w:rPr>
          <w:i/>
        </w:rPr>
        <w:t> (Pick Many,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9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9e413990c98242fb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Choice</w:t>
            </w:r>
          </w:p>
        </w:tc>
        <w:tc>
          <w:tcPr>
            <w:tcW w:w="6" w:type="auto"/>
            <w:shd w:val="clear" w:color="auto" w:fill="F2F2F2"/>
          </w:tcPr>
          <w:p>
            <w:pPr>
              <w:pStyle w:val="Heading3"/>
            </w:pPr>
            <w:r>
              <w:t>Correct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Sprzedaż pełnego rozwiązania Lenovo (sprzętu, oprogramowania i usług)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Przedstawianie możliwości sztucznej inteligencji w produktach Lenovo​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Postępowanie w przypadku typowych zastrzeżeń klientów​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Strategie sprzedaży specyficzne dla branży (np. edukacja, małe i średnie firmy, sektor publiczny)​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Konkurencyjne pozycjonowanie i zróżnicowanie​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Umiejętności sprzedażowe, w tym pytania rozpoznawcze, aktywne słuchanie, sprzedaż dodatkowa i krzyżowa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Sprzedaż oparta na wartości, w tym dopasowywanie rozwiązań i demonstrowanie wartości​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Coaching w zakresie AI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Procesy sprzedażowe i narzędzia wspomagające sprzedaż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Nie mam pewności / W tej chwili nie są potrzebne żadne dodatkowe tematy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3"/>
        <w:jc w:val="left"/>
      </w:pPr>
      <w:r>
        <w:rPr/>
        <w:t>Select 3 (Slide Layer)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0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91f97c69bec7411b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jc w:val="left"/>
      </w:pPr>
      <w:r>
        <w:rPr/>
        <w:t>3.7 Slajd z wynikami
</w:t>
      </w:r>
    </w:p>
    <w:p>
      <w:pPr>
        <w:pStyle w:val="Normal"/>
        <w:jc w:val="left"/>
      </w:pPr>
      <w:r>
        <w:rPr>
          <w:i/>
        </w:rPr>
        <w:t> (Results Slide,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1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08be737cc30d47a7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/>
        <w:t/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Results for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3.2 Jaki jest najlepszy opis Twojego stanowiska?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3.3 Kurs dał Ci wiedzę, którą możesz wykorzystać na swoim stanowisku.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3.4 CSAT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3.5 Jaki jest najistotniejszy sposób, w jaki moglibyśmy poprawić to szkolenie?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3.6 Które z tych tematów byłyby przydatne w ramach następnego szkolenia?  (Wybierz do 3)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Normal"/>
        <w:jc w:val="left"/>
      </w:pPr>
      <w:r>
        <w:rPr>
          <w:b/>
        </w:rPr>
        <w:t>Notes:
</w:t>
      </w:r>
    </w:p>
    <w:altChunk r:id="reae535f8385d4b5282f68cd117b24bf1"/>
    <w:p>
      <w:pPr>
        <w:pStyle w:val="Normal"/>
        <w:jc w:val="left"/>
      </w:pPr>
      <w:r>
        <w:rPr/>
        <w:t>
</w:t>
      </w:r>
    </w:p>
    <w:p>
      <w:pPr>
        <w:pStyle w:val="Heading3"/>
        <w:jc w:val="left"/>
      </w:pPr>
      <w:r>
        <w:rPr/>
        <w:t>Success (Slide Layer)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2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9e6364fc74eb459e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jc w:val="left"/>
      </w:pPr>
      <w:r>
        <w:rPr/>
        <w:t>Failure (Slide Layer)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3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6aba730203554276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832590" w14:textId="77777777" w:rsidR="009459ED" w:rsidRDefault="009459ED" w:rsidP="00BF48BE">
      <w:pPr>
        <w:spacing w:after="0" w:line="240" w:lineRule="auto"/>
      </w:pPr>
      <w:r>
        <w:separator/>
      </w:r>
    </w:p>
  </w:endnote>
  <w:endnote w:type="continuationSeparator" w:id="0">
    <w:p w14:paraId="6CA78789" w14:textId="77777777" w:rsidR="009459ED" w:rsidRDefault="009459ED" w:rsidP="00BF4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F48BE" w:rsidP="00BF48BE" w:rsidRDefault="00000000" w14:paraId="0BC5F142" w14:textId="77777777">
    <w:pPr>
      <w:tabs>
        <w:tab w:val="center" w:pos="4320"/>
        <w:tab w:val="right" w:pos="8640"/>
      </w:tabs>
      <w:jc w:val="center"/>
      <w:rPr>
        <w:rFonts w:cs="Arial"/>
      </w:rPr>
    </w:pPr>
    <w:r>
      <w:rPr>
        <w:rFonts w:cs="Arial"/>
      </w:rPr>
      <w:pict w14:anchorId="617CCCB4">
        <v:rect id="_x0000_i1025" style="width:6in;height:1.5pt" o:hr="t" o:hrstd="t" o:hralign="center" fillcolor="#aca899" stroked="f"/>
      </w:pict>
    </w:r>
  </w:p>
  <w:p w:rsidR="00BF48BE" w:rsidRDefault="00BF48BE" w14:paraId="1D3FA3C3" w14:textId="77777777">
    <w:pPr>
      <w:pStyle w:val="Footer"/>
    </w:pPr>
  </w:p>
  <w:p>
    <w:r>
      <w:t>Published by Articulate® Storyline www.articulate.com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FC8424" w14:textId="77777777" w:rsidR="009459ED" w:rsidRDefault="009459ED" w:rsidP="00BF48BE">
      <w:pPr>
        <w:spacing w:after="0" w:line="240" w:lineRule="auto"/>
      </w:pPr>
      <w:r>
        <w:separator/>
      </w:r>
    </w:p>
  </w:footnote>
  <w:footnote w:type="continuationSeparator" w:id="0">
    <w:p w14:paraId="1460B9B7" w14:textId="77777777" w:rsidR="009459ED" w:rsidRDefault="009459ED" w:rsidP="00BF48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8BE"/>
    <w:rsid w:val="00257CC5"/>
    <w:rsid w:val="004D7311"/>
    <w:rsid w:val="005C12BE"/>
    <w:rsid w:val="00626EC1"/>
    <w:rsid w:val="00745E41"/>
    <w:rsid w:val="009459ED"/>
    <w:rsid w:val="00970988"/>
    <w:rsid w:val="00BF48BE"/>
    <w:rsid w:val="00D8333C"/>
    <w:rsid w:val="00E34F81"/>
    <w:rsid w:val="00E7115A"/>
    <w:rsid w:val="00EB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642F4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2BE"/>
    <w:rPr>
      <w:rFonts w:ascii="Calibri" w:hAnsi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6EC1"/>
    <w:pPr>
      <w:keepNext/>
      <w:keepLines/>
      <w:spacing w:before="360" w:after="80"/>
      <w:outlineLvl w:val="0"/>
    </w:pPr>
    <w:rPr>
      <w:rFonts w:eastAsiaTheme="majorEastAsia" w:cstheme="majorBidi"/>
      <w:b/>
      <w:color w:val="0F476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EC1"/>
    <w:pPr>
      <w:keepNext/>
      <w:keepLines/>
      <w:spacing w:before="160" w:after="80"/>
      <w:outlineLvl w:val="1"/>
    </w:pPr>
    <w:rPr>
      <w:rFonts w:eastAsiaTheme="majorEastAsia" w:cstheme="majorBidi"/>
      <w:b/>
      <w:i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12BE"/>
    <w:pPr>
      <w:keepNext/>
      <w:keepLines/>
      <w:spacing w:before="160" w:after="80"/>
      <w:outlineLvl w:val="2"/>
    </w:pPr>
    <w:rPr>
      <w:rFonts w:eastAsiaTheme="majorEastAsia" w:cstheme="majorBidi"/>
      <w:b/>
      <w:sz w:val="26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48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48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48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48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48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48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EC1"/>
    <w:rPr>
      <w:rFonts w:ascii="Calibri" w:eastAsiaTheme="majorEastAsia" w:hAnsi="Calibri" w:cstheme="majorBidi"/>
      <w:b/>
      <w:color w:val="0F4761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EC1"/>
    <w:rPr>
      <w:rFonts w:ascii="Calibri" w:eastAsiaTheme="majorEastAsia" w:hAnsi="Calibri" w:cstheme="majorBidi"/>
      <w:b/>
      <w:i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C12BE"/>
    <w:rPr>
      <w:rFonts w:ascii="Calibri" w:eastAsiaTheme="majorEastAsia" w:hAnsi="Calibri" w:cstheme="majorBidi"/>
      <w:b/>
      <w:sz w:val="2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48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48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48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48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48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48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48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4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48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48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48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48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48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48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48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48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48B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4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48BE"/>
  </w:style>
  <w:style w:type="paragraph" w:styleId="Footer">
    <w:name w:val="footer"/>
    <w:basedOn w:val="Normal"/>
    <w:link w:val="FooterChar"/>
    <w:uiPriority w:val="99"/>
    <w:unhideWhenUsed/>
    <w:rsid w:val="00BF4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4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theme" Target="/word/theme/theme1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footer" Target="/word/footer1.xml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image" Target="/media/image.bin" Id="R9172c0b2349d41ab" /><Relationship Type="http://schemas.openxmlformats.org/officeDocument/2006/relationships/aFChunk" Target="/word/afchunk.dat" Id="rf8065e1e91f64ab89efd848c7f41d790" /><Relationship Type="http://schemas.openxmlformats.org/officeDocument/2006/relationships/image" Target="/media/image2.bin" Id="R04f530bc00f84c27" /><Relationship Type="http://schemas.openxmlformats.org/officeDocument/2006/relationships/aFChunk" Target="/word/afchunk2.dat" Id="r084221a055094e3b9594968211bfbeb8" /><Relationship Type="http://schemas.openxmlformats.org/officeDocument/2006/relationships/image" Target="/media/image3.bin" Id="Rb0ed2e9abfe24946" /><Relationship Type="http://schemas.openxmlformats.org/officeDocument/2006/relationships/aFChunk" Target="/word/afchunk3.dat" Id="r427bcda4b0db48fc939e1c6e1c829d3a" /><Relationship Type="http://schemas.openxmlformats.org/officeDocument/2006/relationships/image" Target="/media/image4.bin" Id="R460285c022e9410a" /><Relationship Type="http://schemas.openxmlformats.org/officeDocument/2006/relationships/image" Target="/media/image5.bin" Id="R0511a5ef9c1a4f53" /><Relationship Type="http://schemas.openxmlformats.org/officeDocument/2006/relationships/image" Target="/media/image6.bin" Id="Rd7dbeefd7d434f72" /><Relationship Type="http://schemas.openxmlformats.org/officeDocument/2006/relationships/image" Target="/media/image7.bin" Id="Re363dd19086f4adc" /><Relationship Type="http://schemas.openxmlformats.org/officeDocument/2006/relationships/image" Target="/media/image8.bin" Id="Rbca0b19fe8284e55" /><Relationship Type="http://schemas.openxmlformats.org/officeDocument/2006/relationships/image" Target="/media/image9.bin" Id="R9e413990c98242fb" /><Relationship Type="http://schemas.openxmlformats.org/officeDocument/2006/relationships/image" Target="/media/image10.bin" Id="R91f97c69bec7411b" /><Relationship Type="http://schemas.openxmlformats.org/officeDocument/2006/relationships/image" Target="/media/image11.bin" Id="R08be737cc30d47a7" /><Relationship Type="http://schemas.openxmlformats.org/officeDocument/2006/relationships/aFChunk" Target="/word/afchunk4.dat" Id="reae535f8385d4b5282f68cd117b24bf1" /><Relationship Type="http://schemas.openxmlformats.org/officeDocument/2006/relationships/image" Target="/media/image12.bin" Id="R9e6364fc74eb459e" /><Relationship Type="http://schemas.openxmlformats.org/officeDocument/2006/relationships/image" Target="/media/image13.bin" Id="R6aba73020355427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21</TotalTime>
  <Pages>1</Pages>
  <Words>0</Words>
  <Characters>0</Characters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Articulate</dc:creator>
  <cp:keywords/>
  <dc:description/>
  <cp:revision>3</cp:revision>
  <dcterms:created xsi:type="dcterms:W3CDTF">2024-06-28T21:25:00Z</dcterms:created>
  <dcterms:modified xsi:type="dcterms:W3CDTF">2024-07-08T13:48:00Z</dcterms:modified>
</cp:coreProperties>
</file>