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Word and video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Scena wideo
</w:t>
      </w:r>
    </w:p>
    <w:p>
      <w:pPr>
        <w:pStyle w:val="Heading2"/>
        <w:jc w:val="left"/>
      </w:pPr>
      <w:r>
        <w:rPr/>
        <w:t>1.1 Strona główna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d3824b9674c45d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1c6e58af744347e0b4efb1145f92328f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Wideo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cbb429fdea344f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2391550b43f74a4d892a50d998fbe953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Zastrzeżenia prawne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3850ab3ad12491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c74e284ccfa541748c72aab6fa6b32af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Ankieta
</w:t>
      </w:r>
    </w:p>
    <w:p>
      <w:pPr>
        <w:pStyle w:val="Heading2"/>
        <w:jc w:val="left"/>
      </w:pPr>
      <w:r>
        <w:rPr/>
        <w:t>3.1 Slajd wprowadzający do ankiety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a9c4d64d14a4f4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Jaki jest najlepszy opis Twojego stanowiska?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e90b6dd2685478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Kurs dał Ci wiedzę, którą możesz wykorzystać na swoim stanowisku.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5d94fa16161447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35377b198a4443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Jaki jest najistotniejszy sposób, w jaki moglibyśmy poprawić to szkolenie?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12fc0fc8777479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Dodanie większej liczby praktycznych przykładów i scenariuszy/przypadków użycia​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więcej elementów interaktywnych (quizy, symulacje itp.)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Zapewnienie materiałów pomocniczych lub innych materiałów do zabrania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Lepsze dopasowanie do mojego stanowiska lub codziennej pracy​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Poprawienie doboru tematów i/lub struktury treści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Uproszczenie nawigacji dzięki bardziej przejrzystym instrukcjom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sposobów interakcji, współpracy lub zadawania pytań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Przekazanie bardziej szczegółowych informacji zwrotnych z przykładami, wyjaśnieniami lub zasobami​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Poprawa wyglądu lub projektu wizualnego​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Spełniło moje potrzeby – nie są potrzebne żadne zmiany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Które z tych tematów byłyby przydatne w ramach następnego szkolenia?  (Wybierz do 3)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ee7b92caca84be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pełnego rozwiązania Lenovo (sprzętu, oprogramowania i usług)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Przedstawianie możliwości sztucznej inteligencji w produktach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Postępowanie w przypadku typowych zastrzeżeń klientów​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Strategie sprzedaży specyficzne dla branży (np. edukacja, małe i średnie firmy, sektor publiczny)​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Konkurencyjne pozycjonowanie i zróżnicowanie​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Umiejętności sprzedażowe, w tym pytania rozpoznawcze, aktywne słuchanie, sprzedaż dodatkowa i krzyżowa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oparta na wartości, w tym dopasowywanie rozwiązań i demonstrowanie wartości​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Coaching w zakresie AI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Procesy sprzedażowe i narzędzia wspomagające sprzedaż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Nie mam pewności / W tej chwili nie są potrzebne żadne dodatkowe tematy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232d6eb07d2462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Slajd z wynikami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c6cb9e67a434fb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Jaki jest najlepszy opis Twojego stanowiska?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Kurs dał Ci wiedzę, którą możesz wykorzystać na swoim stanowisku.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Jaki jest najistotniejszy sposób, w jaki moglibyśmy poprawić to szkolenie?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Które z tych tematów byłyby przydatne w ramach następnego szkolenia?  (Wybierz do 3)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1e28631621b845d5bdfb200d0b5f3016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996c51553a54dc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f400696bf5947f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4d3824b9674c45d1" /><Relationship Type="http://schemas.openxmlformats.org/officeDocument/2006/relationships/aFChunk" Target="/word/afchunk.dat" Id="r1c6e58af744347e0b4efb1145f92328f" /><Relationship Type="http://schemas.openxmlformats.org/officeDocument/2006/relationships/image" Target="/media/image2.bin" Id="R3cbb429fdea344f9" /><Relationship Type="http://schemas.openxmlformats.org/officeDocument/2006/relationships/aFChunk" Target="/word/afchunk2.dat" Id="r2391550b43f74a4d892a50d998fbe953" /><Relationship Type="http://schemas.openxmlformats.org/officeDocument/2006/relationships/image" Target="/media/image3.bin" Id="Rd3850ab3ad12491d" /><Relationship Type="http://schemas.openxmlformats.org/officeDocument/2006/relationships/aFChunk" Target="/word/afchunk3.dat" Id="rc74e284ccfa541748c72aab6fa6b32af" /><Relationship Type="http://schemas.openxmlformats.org/officeDocument/2006/relationships/image" Target="/media/image4.bin" Id="Rda9c4d64d14a4f43" /><Relationship Type="http://schemas.openxmlformats.org/officeDocument/2006/relationships/image" Target="/media/image5.bin" Id="R1e90b6dd2685478e" /><Relationship Type="http://schemas.openxmlformats.org/officeDocument/2006/relationships/image" Target="/media/image6.bin" Id="Rf5d94fa16161447a" /><Relationship Type="http://schemas.openxmlformats.org/officeDocument/2006/relationships/image" Target="/media/image7.bin" Id="R735377b198a44436" /><Relationship Type="http://schemas.openxmlformats.org/officeDocument/2006/relationships/image" Target="/media/image8.bin" Id="R012fc0fc8777479b" /><Relationship Type="http://schemas.openxmlformats.org/officeDocument/2006/relationships/image" Target="/media/image9.bin" Id="R6ee7b92caca84be7" /><Relationship Type="http://schemas.openxmlformats.org/officeDocument/2006/relationships/image" Target="/media/image10.bin" Id="Re232d6eb07d2462e" /><Relationship Type="http://schemas.openxmlformats.org/officeDocument/2006/relationships/image" Target="/media/image11.bin" Id="R0c6cb9e67a434fb6" /><Relationship Type="http://schemas.openxmlformats.org/officeDocument/2006/relationships/aFChunk" Target="/word/afchunk4.dat" Id="r1e28631621b845d5bdfb200d0b5f3016" /><Relationship Type="http://schemas.openxmlformats.org/officeDocument/2006/relationships/image" Target="/media/image12.bin" Id="R7996c51553a54dcc" /><Relationship Type="http://schemas.openxmlformats.org/officeDocument/2006/relationships/image" Target="/media/image13.bin" Id="R9f400696bf5947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